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7038D" w14:textId="77777777" w:rsidR="007943AF" w:rsidRPr="0032330E" w:rsidRDefault="007943AF" w:rsidP="001340ED">
      <w:pPr>
        <w:ind w:left="90"/>
        <w:rPr>
          <w:rFonts w:asciiTheme="majorHAnsi" w:hAnsiTheme="majorHAnsi" w:cstheme="majorHAnsi"/>
        </w:rPr>
      </w:pPr>
    </w:p>
    <w:p w14:paraId="4EB00F97" w14:textId="77777777" w:rsidR="00495972" w:rsidRPr="0032330E" w:rsidRDefault="00495972" w:rsidP="00022126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794DEDCA" w14:textId="6088BA65" w:rsidR="0032330E" w:rsidRPr="0032330E" w:rsidRDefault="0032330E" w:rsidP="00022126">
      <w:pPr>
        <w:ind w:left="9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32330E">
        <w:rPr>
          <w:rFonts w:asciiTheme="majorHAnsi" w:hAnsiTheme="majorHAnsi" w:cstheme="majorHAnsi"/>
          <w:b/>
          <w:bCs/>
          <w:sz w:val="28"/>
          <w:szCs w:val="28"/>
        </w:rPr>
        <w:t xml:space="preserve">PTA Program </w:t>
      </w:r>
    </w:p>
    <w:p w14:paraId="5352E5C0" w14:textId="4412A521" w:rsidR="00495972" w:rsidRPr="0032330E" w:rsidRDefault="00022126" w:rsidP="00022126">
      <w:pPr>
        <w:ind w:left="9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32330E">
        <w:rPr>
          <w:rFonts w:asciiTheme="majorHAnsi" w:hAnsiTheme="majorHAnsi" w:cstheme="majorHAnsi"/>
          <w:b/>
          <w:bCs/>
          <w:sz w:val="28"/>
          <w:szCs w:val="28"/>
        </w:rPr>
        <w:t xml:space="preserve">Course </w:t>
      </w:r>
      <w:r w:rsidR="0032330E" w:rsidRPr="0032330E">
        <w:rPr>
          <w:rFonts w:asciiTheme="majorHAnsi" w:hAnsiTheme="majorHAnsi" w:cstheme="majorHAnsi"/>
          <w:b/>
          <w:bCs/>
          <w:sz w:val="28"/>
          <w:szCs w:val="28"/>
        </w:rPr>
        <w:t>Replacement Request</w:t>
      </w:r>
      <w:r w:rsidRPr="0032330E">
        <w:rPr>
          <w:rFonts w:asciiTheme="majorHAnsi" w:hAnsiTheme="majorHAnsi" w:cstheme="majorHAnsi"/>
          <w:b/>
          <w:bCs/>
          <w:sz w:val="28"/>
          <w:szCs w:val="28"/>
        </w:rPr>
        <w:t xml:space="preserve"> Form</w:t>
      </w:r>
    </w:p>
    <w:p w14:paraId="6D0A4A89" w14:textId="77777777" w:rsidR="0032330E" w:rsidRPr="0032330E" w:rsidRDefault="0032330E" w:rsidP="00022126">
      <w:pPr>
        <w:ind w:left="9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5A151EBD" w14:textId="1ED1D3C4" w:rsidR="0032330E" w:rsidRPr="0032330E" w:rsidRDefault="0032330E" w:rsidP="0032330E">
      <w:pPr>
        <w:ind w:left="90"/>
        <w:rPr>
          <w:rFonts w:asciiTheme="majorHAnsi" w:hAnsiTheme="majorHAnsi" w:cstheme="majorHAnsi"/>
          <w:b/>
          <w:bCs/>
          <w:sz w:val="28"/>
          <w:szCs w:val="28"/>
        </w:rPr>
      </w:pPr>
      <w:r w:rsidRPr="0032330E">
        <w:rPr>
          <w:rFonts w:asciiTheme="majorHAnsi" w:hAnsiTheme="majorHAnsi" w:cstheme="majorHAnsi"/>
          <w:b/>
          <w:bCs/>
          <w:sz w:val="28"/>
          <w:szCs w:val="28"/>
        </w:rPr>
        <w:t>Student Name:</w:t>
      </w:r>
    </w:p>
    <w:p w14:paraId="4256063A" w14:textId="613924F3" w:rsidR="0032330E" w:rsidRPr="0032330E" w:rsidRDefault="0032330E" w:rsidP="0032330E">
      <w:pPr>
        <w:ind w:left="90"/>
        <w:rPr>
          <w:rFonts w:asciiTheme="majorHAnsi" w:hAnsiTheme="majorHAnsi" w:cstheme="majorHAnsi"/>
          <w:b/>
          <w:bCs/>
          <w:sz w:val="28"/>
          <w:szCs w:val="28"/>
        </w:rPr>
      </w:pPr>
      <w:r w:rsidRPr="0032330E">
        <w:rPr>
          <w:rFonts w:asciiTheme="majorHAnsi" w:hAnsiTheme="majorHAnsi" w:cstheme="majorHAnsi"/>
          <w:b/>
          <w:bCs/>
          <w:sz w:val="28"/>
          <w:szCs w:val="28"/>
        </w:rPr>
        <w:t>Student S Number:</w:t>
      </w:r>
    </w:p>
    <w:p w14:paraId="2E44E50C" w14:textId="6E990851" w:rsidR="007943AF" w:rsidRPr="0032330E" w:rsidRDefault="007943AF" w:rsidP="007943AF">
      <w:pPr>
        <w:rPr>
          <w:rFonts w:asciiTheme="majorHAnsi" w:hAnsiTheme="majorHAnsi" w:cstheme="majorHAnsi"/>
        </w:rPr>
      </w:pPr>
    </w:p>
    <w:tbl>
      <w:tblPr>
        <w:tblStyle w:val="TableGrid"/>
        <w:tblW w:w="9535" w:type="dxa"/>
        <w:tblInd w:w="90" w:type="dxa"/>
        <w:tblLook w:val="04A0" w:firstRow="1" w:lastRow="0" w:firstColumn="1" w:lastColumn="0" w:noHBand="0" w:noVBand="1"/>
      </w:tblPr>
      <w:tblGrid>
        <w:gridCol w:w="4315"/>
        <w:gridCol w:w="2160"/>
        <w:gridCol w:w="3060"/>
      </w:tblGrid>
      <w:tr w:rsidR="0032330E" w:rsidRPr="0032330E" w14:paraId="0A81A42D" w14:textId="0943736F" w:rsidTr="00867B4B">
        <w:tc>
          <w:tcPr>
            <w:tcW w:w="4315" w:type="dxa"/>
            <w:shd w:val="clear" w:color="auto" w:fill="EAF1DD" w:themeFill="accent3" w:themeFillTint="33"/>
          </w:tcPr>
          <w:p w14:paraId="1A48FDF2" w14:textId="1B8DB334" w:rsidR="0032330E" w:rsidRPr="0032330E" w:rsidRDefault="0032330E" w:rsidP="007336F5">
            <w:pPr>
              <w:pStyle w:val="BasicParagraph"/>
              <w:suppressAutoHyphens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2330E">
              <w:rPr>
                <w:rFonts w:asciiTheme="majorHAnsi" w:hAnsiTheme="majorHAnsi" w:cstheme="majorHAnsi"/>
                <w:b/>
                <w:bCs/>
              </w:rPr>
              <w:t>Prerequisite/Gen Ed Course</w:t>
            </w:r>
          </w:p>
        </w:tc>
        <w:tc>
          <w:tcPr>
            <w:tcW w:w="2160" w:type="dxa"/>
            <w:shd w:val="clear" w:color="auto" w:fill="EAF1DD" w:themeFill="accent3" w:themeFillTint="33"/>
          </w:tcPr>
          <w:p w14:paraId="7D42E615" w14:textId="27F08BAD" w:rsidR="0032330E" w:rsidRPr="0032330E" w:rsidRDefault="0032330E" w:rsidP="007336F5">
            <w:pPr>
              <w:pStyle w:val="BasicParagraph"/>
              <w:suppressAutoHyphens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2330E">
              <w:rPr>
                <w:rFonts w:asciiTheme="majorHAnsi" w:hAnsiTheme="majorHAnsi" w:cstheme="majorHAnsi"/>
                <w:b/>
                <w:bCs/>
              </w:rPr>
              <w:t>Course Replacement Request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14:paraId="7BB01395" w14:textId="5A0371E1" w:rsidR="0032330E" w:rsidRPr="0032330E" w:rsidRDefault="0032330E" w:rsidP="007336F5">
            <w:pPr>
              <w:pStyle w:val="BasicParagraph"/>
              <w:suppressAutoHyphens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2330E">
              <w:rPr>
                <w:rFonts w:asciiTheme="majorHAnsi" w:hAnsiTheme="majorHAnsi" w:cstheme="majorHAnsi"/>
                <w:b/>
                <w:bCs/>
              </w:rPr>
              <w:t>Institution Where Replacement Course Was Taken</w:t>
            </w:r>
          </w:p>
        </w:tc>
      </w:tr>
      <w:tr w:rsidR="0032330E" w:rsidRPr="0032330E" w14:paraId="3F02802A" w14:textId="2CEC260E" w:rsidTr="00867B4B">
        <w:tc>
          <w:tcPr>
            <w:tcW w:w="4315" w:type="dxa"/>
          </w:tcPr>
          <w:p w14:paraId="2A83FF3B" w14:textId="1D9A5DBA" w:rsidR="0032330E" w:rsidRPr="0032330E" w:rsidRDefault="0032330E" w:rsidP="001340ED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 w:rsidRPr="0032330E">
              <w:rPr>
                <w:rFonts w:asciiTheme="majorHAnsi" w:hAnsiTheme="majorHAnsi" w:cstheme="majorHAnsi"/>
              </w:rPr>
              <w:t>HPR 1039</w:t>
            </w:r>
          </w:p>
        </w:tc>
        <w:tc>
          <w:tcPr>
            <w:tcW w:w="2160" w:type="dxa"/>
          </w:tcPr>
          <w:p w14:paraId="24E34CB5" w14:textId="77777777" w:rsidR="0032330E" w:rsidRPr="0032330E" w:rsidRDefault="0032330E" w:rsidP="001340ED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7A7CA25A" w14:textId="77777777" w:rsidR="0032330E" w:rsidRPr="0032330E" w:rsidRDefault="0032330E" w:rsidP="001340ED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3A7F1A" w:rsidRPr="0032330E" w14:paraId="531F4D94" w14:textId="1A6D4A89" w:rsidTr="00867B4B">
        <w:tc>
          <w:tcPr>
            <w:tcW w:w="4315" w:type="dxa"/>
          </w:tcPr>
          <w:p w14:paraId="5DFB9EE0" w14:textId="1B5446CF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 w:rsidRPr="0032330E">
              <w:rPr>
                <w:rFonts w:asciiTheme="majorHAnsi" w:hAnsiTheme="majorHAnsi" w:cstheme="majorHAnsi"/>
              </w:rPr>
              <w:t>BIO</w:t>
            </w:r>
            <w:r w:rsidR="00D96C7A">
              <w:rPr>
                <w:rFonts w:asciiTheme="majorHAnsi" w:hAnsiTheme="majorHAnsi" w:cstheme="majorHAnsi"/>
              </w:rPr>
              <w:t xml:space="preserve"> </w:t>
            </w:r>
            <w:r w:rsidRPr="0032330E">
              <w:rPr>
                <w:rFonts w:asciiTheme="majorHAnsi" w:hAnsiTheme="majorHAnsi" w:cstheme="majorHAnsi"/>
              </w:rPr>
              <w:t>2101</w:t>
            </w:r>
          </w:p>
        </w:tc>
        <w:tc>
          <w:tcPr>
            <w:tcW w:w="2160" w:type="dxa"/>
          </w:tcPr>
          <w:p w14:paraId="190AEC7E" w14:textId="7777777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6DD13C90" w14:textId="7777777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3A7F1A" w:rsidRPr="0032330E" w14:paraId="436877EA" w14:textId="0F0D5581" w:rsidTr="00867B4B">
        <w:tc>
          <w:tcPr>
            <w:tcW w:w="4315" w:type="dxa"/>
          </w:tcPr>
          <w:p w14:paraId="72EFFC42" w14:textId="361E5C9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 w:rsidRPr="0032330E">
              <w:rPr>
                <w:rFonts w:asciiTheme="majorHAnsi" w:hAnsiTheme="majorHAnsi" w:cstheme="majorHAnsi"/>
              </w:rPr>
              <w:t>MAT 1140 or higher</w:t>
            </w:r>
          </w:p>
        </w:tc>
        <w:tc>
          <w:tcPr>
            <w:tcW w:w="2160" w:type="dxa"/>
          </w:tcPr>
          <w:p w14:paraId="7BAD537A" w14:textId="7777777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0D95ECA4" w14:textId="7777777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3A7F1A" w:rsidRPr="0032330E" w14:paraId="676F1073" w14:textId="4BA3FA96" w:rsidTr="00867B4B">
        <w:tc>
          <w:tcPr>
            <w:tcW w:w="4315" w:type="dxa"/>
            <w:tcBorders>
              <w:bottom w:val="single" w:sz="4" w:space="0" w:color="auto"/>
            </w:tcBorders>
          </w:tcPr>
          <w:p w14:paraId="088704E9" w14:textId="42A45A05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 w:rsidRPr="0032330E">
              <w:rPr>
                <w:rFonts w:asciiTheme="majorHAnsi" w:hAnsiTheme="majorHAnsi" w:cstheme="majorHAnsi"/>
              </w:rPr>
              <w:t>ENG 1021 or ENG</w:t>
            </w:r>
            <w:r w:rsidR="00D96C7A">
              <w:rPr>
                <w:rFonts w:asciiTheme="majorHAnsi" w:hAnsiTheme="majorHAnsi" w:cstheme="majorHAnsi"/>
              </w:rPr>
              <w:t xml:space="preserve"> </w:t>
            </w:r>
            <w:r w:rsidRPr="0032330E">
              <w:rPr>
                <w:rFonts w:asciiTheme="majorHAnsi" w:hAnsiTheme="majorHAnsi" w:cstheme="majorHAnsi"/>
              </w:rPr>
              <w:t>1031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ED40921" w14:textId="7777777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CD1305F" w14:textId="7777777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3A7F1A" w:rsidRPr="0032330E" w14:paraId="5EBC9EBA" w14:textId="30398B39" w:rsidTr="00867B4B">
        <w:tc>
          <w:tcPr>
            <w:tcW w:w="4315" w:type="dxa"/>
            <w:tcBorders>
              <w:bottom w:val="single" w:sz="24" w:space="0" w:color="auto"/>
            </w:tcBorders>
          </w:tcPr>
          <w:p w14:paraId="2AD70756" w14:textId="62F175D0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 w:rsidRPr="0032330E">
              <w:rPr>
                <w:rFonts w:asciiTheme="majorHAnsi" w:hAnsiTheme="majorHAnsi" w:cstheme="majorHAnsi"/>
              </w:rPr>
              <w:t>PSY 1001</w:t>
            </w:r>
          </w:p>
        </w:tc>
        <w:tc>
          <w:tcPr>
            <w:tcW w:w="2160" w:type="dxa"/>
            <w:tcBorders>
              <w:bottom w:val="single" w:sz="24" w:space="0" w:color="auto"/>
            </w:tcBorders>
          </w:tcPr>
          <w:p w14:paraId="164135E0" w14:textId="7777777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  <w:tcBorders>
              <w:bottom w:val="single" w:sz="24" w:space="0" w:color="auto"/>
            </w:tcBorders>
          </w:tcPr>
          <w:p w14:paraId="2A9ED3F6" w14:textId="77777777" w:rsidR="003A7F1A" w:rsidRPr="0032330E" w:rsidRDefault="003A7F1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D96C7A" w:rsidRPr="0032330E" w14:paraId="255BCEF1" w14:textId="77777777" w:rsidTr="00867B4B">
        <w:tc>
          <w:tcPr>
            <w:tcW w:w="4315" w:type="dxa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10A86C20" w14:textId="79AD9EE5" w:rsidR="00D96C7A" w:rsidRPr="00D96C7A" w:rsidRDefault="00D96C7A" w:rsidP="00D96C7A">
            <w:pPr>
              <w:pStyle w:val="BasicParagraph"/>
              <w:suppressAutoHyphens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96C7A">
              <w:rPr>
                <w:rFonts w:asciiTheme="majorHAnsi" w:hAnsiTheme="majorHAnsi" w:cstheme="majorHAnsi"/>
                <w:b/>
                <w:bCs/>
              </w:rPr>
              <w:t>Elective Course</w:t>
            </w:r>
          </w:p>
        </w:tc>
        <w:tc>
          <w:tcPr>
            <w:tcW w:w="2160" w:type="dxa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115CB54C" w14:textId="77777777" w:rsidR="00D96C7A" w:rsidRDefault="00D96C7A" w:rsidP="00D96C7A">
            <w:pPr>
              <w:pStyle w:val="BasicParagraph"/>
              <w:suppressAutoHyphens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96C7A">
              <w:rPr>
                <w:rFonts w:asciiTheme="majorHAnsi" w:hAnsiTheme="majorHAnsi" w:cstheme="majorHAnsi"/>
                <w:b/>
                <w:bCs/>
              </w:rPr>
              <w:t>Course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Taken</w:t>
            </w:r>
          </w:p>
          <w:p w14:paraId="2848D1F5" w14:textId="398BB46A" w:rsidR="00867B4B" w:rsidRPr="00D96C7A" w:rsidRDefault="00867B4B" w:rsidP="00D96C7A">
            <w:pPr>
              <w:pStyle w:val="BasicParagraph"/>
              <w:suppressAutoHyphens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(Up to 1 per category)</w:t>
            </w:r>
          </w:p>
        </w:tc>
        <w:tc>
          <w:tcPr>
            <w:tcW w:w="3060" w:type="dxa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0CAB5EAD" w14:textId="761CA2D3" w:rsidR="00D96C7A" w:rsidRPr="00D96C7A" w:rsidRDefault="00D96C7A" w:rsidP="00D96C7A">
            <w:pPr>
              <w:pStyle w:val="BasicParagraph"/>
              <w:suppressAutoHyphens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96C7A">
              <w:rPr>
                <w:rFonts w:asciiTheme="majorHAnsi" w:hAnsiTheme="majorHAnsi" w:cstheme="majorHAnsi"/>
                <w:b/>
                <w:bCs/>
              </w:rPr>
              <w:t xml:space="preserve">Institution Where </w:t>
            </w:r>
            <w:r w:rsidRPr="00D96C7A">
              <w:rPr>
                <w:rFonts w:asciiTheme="majorHAnsi" w:hAnsiTheme="majorHAnsi" w:cstheme="majorHAnsi"/>
                <w:b/>
                <w:bCs/>
              </w:rPr>
              <w:t xml:space="preserve">Elective </w:t>
            </w:r>
            <w:r w:rsidRPr="00D96C7A">
              <w:rPr>
                <w:rFonts w:asciiTheme="majorHAnsi" w:hAnsiTheme="majorHAnsi" w:cstheme="majorHAnsi"/>
                <w:b/>
                <w:bCs/>
              </w:rPr>
              <w:t>Course Was Taken</w:t>
            </w:r>
          </w:p>
        </w:tc>
      </w:tr>
      <w:tr w:rsidR="00D96C7A" w:rsidRPr="0032330E" w14:paraId="432D5CE5" w14:textId="77777777" w:rsidTr="00867B4B">
        <w:tc>
          <w:tcPr>
            <w:tcW w:w="4315" w:type="dxa"/>
          </w:tcPr>
          <w:p w14:paraId="4E1EC0F4" w14:textId="5B08EDB5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BIO</w:t>
            </w:r>
            <w:r w:rsidR="00867B4B">
              <w:rPr>
                <w:rFonts w:asciiTheme="majorHAnsi" w:hAnsiTheme="majorHAnsi" w:cstheme="majorHAnsi"/>
              </w:rPr>
              <w:t xml:space="preserve"> 1111: Gen Biology w/lab</w:t>
            </w:r>
          </w:p>
        </w:tc>
        <w:tc>
          <w:tcPr>
            <w:tcW w:w="2160" w:type="dxa"/>
          </w:tcPr>
          <w:p w14:paraId="0CDD1C79" w14:textId="77777777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1999FA8B" w14:textId="77777777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D96C7A" w:rsidRPr="0032330E" w14:paraId="4DAEC160" w14:textId="77777777" w:rsidTr="00867B4B">
        <w:tc>
          <w:tcPr>
            <w:tcW w:w="4315" w:type="dxa"/>
          </w:tcPr>
          <w:p w14:paraId="3E519216" w14:textId="6C973052" w:rsidR="00D96C7A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BIO 2102: Anatomy &amp; Phys II</w:t>
            </w:r>
          </w:p>
        </w:tc>
        <w:tc>
          <w:tcPr>
            <w:tcW w:w="2160" w:type="dxa"/>
          </w:tcPr>
          <w:p w14:paraId="5A5E281D" w14:textId="77777777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6935BD5E" w14:textId="77777777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D96C7A" w:rsidRPr="0032330E" w14:paraId="16327437" w14:textId="77777777" w:rsidTr="00867B4B">
        <w:tc>
          <w:tcPr>
            <w:tcW w:w="4315" w:type="dxa"/>
          </w:tcPr>
          <w:p w14:paraId="443D4DE0" w14:textId="68E65710" w:rsidR="00D96C7A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PHY 1105: Conceptual Physics w/ lab</w:t>
            </w:r>
          </w:p>
        </w:tc>
        <w:tc>
          <w:tcPr>
            <w:tcW w:w="2160" w:type="dxa"/>
          </w:tcPr>
          <w:p w14:paraId="7EE16795" w14:textId="77777777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284FBDD6" w14:textId="77777777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D96C7A" w:rsidRPr="0032330E" w14:paraId="3F1C1FF0" w14:textId="77777777" w:rsidTr="00867B4B">
        <w:tc>
          <w:tcPr>
            <w:tcW w:w="4315" w:type="dxa"/>
          </w:tcPr>
          <w:p w14:paraId="4CBF19BF" w14:textId="77777777" w:rsidR="00D96C7A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 1150 Public Speaking OR</w:t>
            </w:r>
          </w:p>
          <w:p w14:paraId="28A121AC" w14:textId="72E6AC2E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COM. 1250 Interpersonal Communication</w:t>
            </w:r>
          </w:p>
        </w:tc>
        <w:tc>
          <w:tcPr>
            <w:tcW w:w="2160" w:type="dxa"/>
          </w:tcPr>
          <w:p w14:paraId="48958618" w14:textId="77777777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2B4632EB" w14:textId="77777777" w:rsidR="00D96C7A" w:rsidRPr="0032330E" w:rsidRDefault="00D96C7A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867B4B" w:rsidRPr="0032330E" w14:paraId="1CBBCB25" w14:textId="77777777" w:rsidTr="00867B4B">
        <w:tc>
          <w:tcPr>
            <w:tcW w:w="4315" w:type="dxa"/>
          </w:tcPr>
          <w:p w14:paraId="30F3FC0E" w14:textId="167B35B6" w:rsidR="00867B4B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Additional Science Course (Chemistry, Physics, Exercise Physiology, Biology)</w:t>
            </w:r>
          </w:p>
        </w:tc>
        <w:tc>
          <w:tcPr>
            <w:tcW w:w="2160" w:type="dxa"/>
          </w:tcPr>
          <w:p w14:paraId="1B196155" w14:textId="77777777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37B7AEDB" w14:textId="77777777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867B4B" w:rsidRPr="0032330E" w14:paraId="6C8D8061" w14:textId="77777777" w:rsidTr="00867B4B">
        <w:tc>
          <w:tcPr>
            <w:tcW w:w="4315" w:type="dxa"/>
          </w:tcPr>
          <w:p w14:paraId="6B6D1E22" w14:textId="6DE6CC4A" w:rsidR="00867B4B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Sociology OR Additional Psychology Course</w:t>
            </w:r>
          </w:p>
        </w:tc>
        <w:tc>
          <w:tcPr>
            <w:tcW w:w="2160" w:type="dxa"/>
          </w:tcPr>
          <w:p w14:paraId="5429FA6F" w14:textId="77777777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6979465E" w14:textId="77777777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867B4B" w:rsidRPr="0032330E" w14:paraId="67576582" w14:textId="77777777" w:rsidTr="00867B4B">
        <w:tc>
          <w:tcPr>
            <w:tcW w:w="4315" w:type="dxa"/>
          </w:tcPr>
          <w:p w14:paraId="0B82E93A" w14:textId="445418FA" w:rsidR="00867B4B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Health, Nutrition, OR Wellness Course </w:t>
            </w:r>
          </w:p>
        </w:tc>
        <w:tc>
          <w:tcPr>
            <w:tcW w:w="2160" w:type="dxa"/>
          </w:tcPr>
          <w:p w14:paraId="3839FD69" w14:textId="77777777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23BB667C" w14:textId="77777777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  <w:tr w:rsidR="00867B4B" w:rsidRPr="0032330E" w14:paraId="73DA1DE4" w14:textId="77777777" w:rsidTr="00867B4B">
        <w:tc>
          <w:tcPr>
            <w:tcW w:w="4315" w:type="dxa"/>
          </w:tcPr>
          <w:p w14:paraId="1EDE0A7D" w14:textId="3D0A3F4E" w:rsidR="00867B4B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Business Administration Course</w:t>
            </w:r>
          </w:p>
        </w:tc>
        <w:tc>
          <w:tcPr>
            <w:tcW w:w="2160" w:type="dxa"/>
          </w:tcPr>
          <w:p w14:paraId="47452438" w14:textId="77777777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</w:tcPr>
          <w:p w14:paraId="428B44C5" w14:textId="77777777" w:rsidR="00867B4B" w:rsidRPr="0032330E" w:rsidRDefault="00867B4B" w:rsidP="003A7F1A">
            <w:pPr>
              <w:pStyle w:val="BasicParagraph"/>
              <w:suppressAutoHyphens/>
              <w:rPr>
                <w:rFonts w:asciiTheme="majorHAnsi" w:hAnsiTheme="majorHAnsi" w:cstheme="majorHAnsi"/>
              </w:rPr>
            </w:pPr>
          </w:p>
        </w:tc>
      </w:tr>
    </w:tbl>
    <w:p w14:paraId="5BD84C62" w14:textId="77777777" w:rsidR="0091029D" w:rsidRDefault="0091029D" w:rsidP="0091029D">
      <w:pPr>
        <w:pStyle w:val="BasicParagraph"/>
        <w:suppressAutoHyphens/>
        <w:rPr>
          <w:rFonts w:asciiTheme="majorHAnsi" w:hAnsiTheme="majorHAnsi" w:cstheme="majorHAnsi"/>
        </w:rPr>
      </w:pPr>
    </w:p>
    <w:p w14:paraId="71580925" w14:textId="28EFA522" w:rsidR="007336F5" w:rsidRPr="0032330E" w:rsidRDefault="007336F5" w:rsidP="0091029D">
      <w:pPr>
        <w:pStyle w:val="BasicParagraph"/>
        <w:suppressAutoHyphens/>
        <w:ind w:left="720"/>
        <w:rPr>
          <w:rFonts w:asciiTheme="majorHAnsi" w:hAnsiTheme="majorHAnsi" w:cstheme="majorHAnsi"/>
        </w:rPr>
      </w:pPr>
      <w:r w:rsidRPr="0032330E">
        <w:rPr>
          <w:rFonts w:asciiTheme="majorHAnsi" w:hAnsiTheme="majorHAnsi" w:cstheme="majorHAnsi"/>
        </w:rPr>
        <w:t xml:space="preserve">PTA Program </w:t>
      </w:r>
      <w:r w:rsidR="0091029D">
        <w:rPr>
          <w:rFonts w:asciiTheme="majorHAnsi" w:hAnsiTheme="majorHAnsi" w:cstheme="majorHAnsi"/>
        </w:rPr>
        <w:t>Director</w:t>
      </w:r>
      <w:r w:rsidRPr="0032330E">
        <w:rPr>
          <w:rFonts w:asciiTheme="majorHAnsi" w:hAnsiTheme="majorHAnsi" w:cstheme="majorHAnsi"/>
        </w:rPr>
        <w:t xml:space="preserve">  </w:t>
      </w:r>
      <w:r w:rsidR="0091029D">
        <w:rPr>
          <w:rFonts w:asciiTheme="majorHAnsi" w:hAnsiTheme="majorHAnsi" w:cstheme="majorHAnsi"/>
        </w:rPr>
        <w:tab/>
      </w:r>
      <w:r w:rsidRPr="0032330E">
        <w:rPr>
          <w:rFonts w:asciiTheme="majorHAnsi" w:hAnsiTheme="majorHAnsi" w:cstheme="majorHAnsi"/>
        </w:rPr>
        <w:t>Approve or Disapprove</w:t>
      </w:r>
    </w:p>
    <w:p w14:paraId="635E04EB" w14:textId="77777777" w:rsidR="0091029D" w:rsidRDefault="00545783" w:rsidP="0091029D">
      <w:pPr>
        <w:pStyle w:val="BasicParagraph"/>
        <w:suppressAutoHyphens/>
        <w:ind w:left="720"/>
        <w:rPr>
          <w:rFonts w:asciiTheme="majorHAnsi" w:hAnsiTheme="majorHAnsi" w:cstheme="majorHAnsi"/>
        </w:rPr>
      </w:pPr>
      <w:r w:rsidRPr="0032330E">
        <w:rPr>
          <w:rFonts w:asciiTheme="majorHAnsi" w:hAnsiTheme="majorHAnsi" w:cstheme="majorHAnsi"/>
        </w:rPr>
        <w:t xml:space="preserve">Reason:  </w:t>
      </w:r>
    </w:p>
    <w:p w14:paraId="6FD54C99" w14:textId="77777777" w:rsidR="0091029D" w:rsidRDefault="0091029D" w:rsidP="0091029D">
      <w:pPr>
        <w:pStyle w:val="BasicParagraph"/>
        <w:suppressAutoHyphens/>
        <w:ind w:left="720"/>
        <w:rPr>
          <w:rFonts w:asciiTheme="majorHAnsi" w:hAnsiTheme="majorHAnsi" w:cstheme="majorHAnsi"/>
        </w:rPr>
      </w:pPr>
    </w:p>
    <w:p w14:paraId="0706D232" w14:textId="35BEB292" w:rsidR="007336F5" w:rsidRPr="0032330E" w:rsidRDefault="0091029D" w:rsidP="0091029D">
      <w:pPr>
        <w:pStyle w:val="BasicParagraph"/>
        <w:suppressAutoHyphens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Student </w:t>
      </w:r>
      <w:r w:rsidR="007336F5" w:rsidRPr="0032330E">
        <w:rPr>
          <w:rFonts w:asciiTheme="majorHAnsi" w:hAnsiTheme="majorHAnsi" w:cstheme="majorHAnsi"/>
        </w:rPr>
        <w:t>Signature_____________________________________________</w:t>
      </w:r>
    </w:p>
    <w:sectPr w:rsidR="007336F5" w:rsidRPr="0032330E" w:rsidSect="001340ED">
      <w:headerReference w:type="even" r:id="rId7"/>
      <w:headerReference w:type="default" r:id="rId8"/>
      <w:footerReference w:type="even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D260" w14:textId="77777777" w:rsidR="00716985" w:rsidRDefault="00716985" w:rsidP="00545999">
      <w:r>
        <w:separator/>
      </w:r>
    </w:p>
  </w:endnote>
  <w:endnote w:type="continuationSeparator" w:id="0">
    <w:p w14:paraId="6A25D861" w14:textId="77777777" w:rsidR="00716985" w:rsidRDefault="00716985" w:rsidP="0054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375A" w14:textId="77777777" w:rsidR="00CF3DDE" w:rsidRDefault="00000000">
    <w:pPr>
      <w:pStyle w:val="Footer"/>
    </w:pPr>
    <w:sdt>
      <w:sdtPr>
        <w:id w:val="969400743"/>
        <w:temporary/>
        <w:showingPlcHdr/>
      </w:sdtPr>
      <w:sdtContent>
        <w:r w:rsidR="00CF3DDE">
          <w:t>[Type text]</w:t>
        </w:r>
      </w:sdtContent>
    </w:sdt>
    <w:r w:rsidR="00CF3DDE">
      <w:ptab w:relativeTo="margin" w:alignment="center" w:leader="none"/>
    </w:r>
    <w:sdt>
      <w:sdtPr>
        <w:id w:val="969400748"/>
        <w:temporary/>
        <w:showingPlcHdr/>
      </w:sdtPr>
      <w:sdtContent>
        <w:r w:rsidR="00CF3DDE">
          <w:t>[Type text]</w:t>
        </w:r>
      </w:sdtContent>
    </w:sdt>
    <w:r w:rsidR="00CF3DDE">
      <w:ptab w:relativeTo="margin" w:alignment="right" w:leader="none"/>
    </w:r>
    <w:sdt>
      <w:sdtPr>
        <w:id w:val="969400753"/>
        <w:temporary/>
        <w:showingPlcHdr/>
      </w:sdtPr>
      <w:sdtContent>
        <w:r w:rsidR="00CF3DDE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72013" w14:textId="77777777" w:rsidR="00716985" w:rsidRDefault="00716985" w:rsidP="00545999">
      <w:r>
        <w:separator/>
      </w:r>
    </w:p>
  </w:footnote>
  <w:footnote w:type="continuationSeparator" w:id="0">
    <w:p w14:paraId="33EBF6AC" w14:textId="77777777" w:rsidR="00716985" w:rsidRDefault="00716985" w:rsidP="00545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1872" w14:textId="77777777" w:rsidR="00CF3DDE" w:rsidRDefault="00716985">
    <w:pPr>
      <w:pStyle w:val="Header"/>
    </w:pPr>
    <w:r>
      <w:rPr>
        <w:noProof/>
      </w:rPr>
      <w:pict w14:anchorId="27813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1643569" o:spid="_x0000_s1026" type="#_x0000_t75" alt="/Users/s02388246/OneDrive - Pikes Peak Community College/Assets/Letterhead/Letterhead_PPCC_201805 COLLECTED/Letterhead_PPCC_201805.jpg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_PPCC_2018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E132" w14:textId="00346BCB" w:rsidR="00CF3DDE" w:rsidRDefault="0032330E" w:rsidP="00022126">
    <w:pPr>
      <w:pStyle w:val="Header"/>
      <w:jc w:val="center"/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7618021D" wp14:editId="65EA9AC8">
          <wp:simplePos x="0" y="0"/>
          <wp:positionH relativeFrom="column">
            <wp:posOffset>1991762</wp:posOffset>
          </wp:positionH>
          <wp:positionV relativeFrom="paragraph">
            <wp:posOffset>-330450</wp:posOffset>
          </wp:positionV>
          <wp:extent cx="1995626" cy="1013554"/>
          <wp:effectExtent l="0" t="0" r="0" b="2540"/>
          <wp:wrapNone/>
          <wp:docPr id="825106045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5238" cy="101843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21AB2" w14:textId="77777777" w:rsidR="00CF3DDE" w:rsidRDefault="00CF3D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CC01" w14:textId="77777777" w:rsidR="00CF3DDE" w:rsidRDefault="00716985">
    <w:pPr>
      <w:pStyle w:val="Header"/>
    </w:pPr>
    <w:r>
      <w:rPr>
        <w:noProof/>
      </w:rPr>
      <w:pict w14:anchorId="7E350E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1643568" o:spid="_x0000_s1025" type="#_x0000_t75" alt="/Users/s02388246/OneDrive - Pikes Peak Community College/Assets/Letterhead/Letterhead_PPCC_201805 COLLECTED/Letterhead_PPCC_201805.jpg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_PPCC_20180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26"/>
    <w:rsid w:val="000025C3"/>
    <w:rsid w:val="00022126"/>
    <w:rsid w:val="000474EB"/>
    <w:rsid w:val="00057C3A"/>
    <w:rsid w:val="00124BC0"/>
    <w:rsid w:val="001340ED"/>
    <w:rsid w:val="00134BBB"/>
    <w:rsid w:val="001E3433"/>
    <w:rsid w:val="00280F59"/>
    <w:rsid w:val="0032330E"/>
    <w:rsid w:val="003A7F1A"/>
    <w:rsid w:val="00404CF9"/>
    <w:rsid w:val="00495972"/>
    <w:rsid w:val="00545783"/>
    <w:rsid w:val="00545999"/>
    <w:rsid w:val="00633512"/>
    <w:rsid w:val="006719EC"/>
    <w:rsid w:val="006B2926"/>
    <w:rsid w:val="00716985"/>
    <w:rsid w:val="007336F5"/>
    <w:rsid w:val="007943AF"/>
    <w:rsid w:val="00795699"/>
    <w:rsid w:val="00834683"/>
    <w:rsid w:val="00867B4B"/>
    <w:rsid w:val="008B0D07"/>
    <w:rsid w:val="0091029D"/>
    <w:rsid w:val="00932ECE"/>
    <w:rsid w:val="00B8712A"/>
    <w:rsid w:val="00B907D5"/>
    <w:rsid w:val="00BE045B"/>
    <w:rsid w:val="00C208DA"/>
    <w:rsid w:val="00C4218B"/>
    <w:rsid w:val="00CF3DDE"/>
    <w:rsid w:val="00D05B62"/>
    <w:rsid w:val="00D73C14"/>
    <w:rsid w:val="00D96C7A"/>
    <w:rsid w:val="00DD140F"/>
    <w:rsid w:val="00E95EAF"/>
    <w:rsid w:val="00F0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C2A403"/>
  <w14:defaultImageDpi w14:val="300"/>
  <w15:docId w15:val="{471CA8FF-FD13-486A-8D32-FD3A22EE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59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999"/>
  </w:style>
  <w:style w:type="paragraph" w:styleId="Footer">
    <w:name w:val="footer"/>
    <w:basedOn w:val="Normal"/>
    <w:link w:val="FooterChar"/>
    <w:uiPriority w:val="99"/>
    <w:unhideWhenUsed/>
    <w:rsid w:val="005459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999"/>
  </w:style>
  <w:style w:type="paragraph" w:styleId="BalloonText">
    <w:name w:val="Balloon Text"/>
    <w:basedOn w:val="Normal"/>
    <w:link w:val="BalloonTextChar"/>
    <w:uiPriority w:val="99"/>
    <w:semiHidden/>
    <w:unhideWhenUsed/>
    <w:rsid w:val="00BE04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45B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943AF"/>
  </w:style>
  <w:style w:type="character" w:styleId="PageNumber">
    <w:name w:val="page number"/>
    <w:basedOn w:val="DefaultParagraphFont"/>
    <w:uiPriority w:val="99"/>
    <w:semiHidden/>
    <w:unhideWhenUsed/>
    <w:rsid w:val="007943AF"/>
  </w:style>
  <w:style w:type="paragraph" w:styleId="EndnoteText">
    <w:name w:val="endnote text"/>
    <w:basedOn w:val="Normal"/>
    <w:link w:val="EndnoteTextChar"/>
    <w:uiPriority w:val="99"/>
    <w:unhideWhenUsed/>
    <w:rsid w:val="007943AF"/>
  </w:style>
  <w:style w:type="character" w:customStyle="1" w:styleId="EndnoteTextChar">
    <w:name w:val="Endnote Text Char"/>
    <w:basedOn w:val="DefaultParagraphFont"/>
    <w:link w:val="EndnoteText"/>
    <w:uiPriority w:val="99"/>
    <w:rsid w:val="007943AF"/>
  </w:style>
  <w:style w:type="character" w:styleId="EndnoteReference">
    <w:name w:val="endnote reference"/>
    <w:basedOn w:val="DefaultParagraphFont"/>
    <w:uiPriority w:val="99"/>
    <w:unhideWhenUsed/>
    <w:rsid w:val="007943AF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0025C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na/Downloads/PPCCLetterhead_Edi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2B293E-1C8B-EC4A-AB75-3BBA1BF5A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PPCCLetterhead_Editable.dotx</Template>
  <TotalTime>11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miller</dc:creator>
  <cp:keywords/>
  <dc:description/>
  <cp:lastModifiedBy>Dana Gregory</cp:lastModifiedBy>
  <cp:revision>6</cp:revision>
  <cp:lastPrinted>2013-02-26T22:39:00Z</cp:lastPrinted>
  <dcterms:created xsi:type="dcterms:W3CDTF">2026-06-03T15:38:00Z</dcterms:created>
  <dcterms:modified xsi:type="dcterms:W3CDTF">2026-06-26T18:16:00Z</dcterms:modified>
</cp:coreProperties>
</file>